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821"/>
        <w:tblW w:w="15843" w:type="dxa"/>
        <w:tblLayout w:type="fixed"/>
        <w:tblLook w:val="00A0"/>
      </w:tblPr>
      <w:tblGrid>
        <w:gridCol w:w="425"/>
        <w:gridCol w:w="851"/>
        <w:gridCol w:w="709"/>
        <w:gridCol w:w="567"/>
        <w:gridCol w:w="709"/>
        <w:gridCol w:w="567"/>
        <w:gridCol w:w="709"/>
        <w:gridCol w:w="708"/>
        <w:gridCol w:w="851"/>
        <w:gridCol w:w="850"/>
        <w:gridCol w:w="709"/>
        <w:gridCol w:w="851"/>
        <w:gridCol w:w="567"/>
        <w:gridCol w:w="567"/>
        <w:gridCol w:w="708"/>
        <w:gridCol w:w="709"/>
        <w:gridCol w:w="709"/>
        <w:gridCol w:w="992"/>
        <w:gridCol w:w="709"/>
        <w:gridCol w:w="567"/>
        <w:gridCol w:w="850"/>
        <w:gridCol w:w="959"/>
      </w:tblGrid>
      <w:tr w:rsidR="00FB3967" w:rsidRPr="009011C9" w:rsidTr="00F576FF">
        <w:trPr>
          <w:trHeight w:val="1119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Nr.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crt.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val="ro-RO"/>
              </w:rPr>
            </w:pPr>
            <w:r w:rsidRPr="0000542F">
              <w:rPr>
                <w:color w:val="000000"/>
                <w:sz w:val="14"/>
                <w:szCs w:val="14"/>
                <w:lang w:val="ro-RO"/>
              </w:rPr>
              <w:t xml:space="preserve">NUME ŞI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4"/>
                <w:szCs w:val="14"/>
                <w:lang w:val="ro-RO"/>
              </w:rPr>
              <w:t>PRENUME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CNP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CI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 xml:space="preserve">Cod parafa (după caz)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Certificat/Autorizaţie de liberă practică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eliberat/eliberată de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Organizaţia profesională/ Autoritatea competentă,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după caz </w:t>
            </w:r>
            <w:r>
              <w:rPr>
                <w:sz w:val="16"/>
                <w:szCs w:val="16"/>
                <w:lang w:val="ro-RO"/>
              </w:rPr>
              <w:t xml:space="preserve"> *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Specialitatea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**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Atestat de studii complementare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Grad profesional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Asigurare de răspundere civilă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Documentul care atestă forma de angajare la furnizor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 xml:space="preserve">Program de lucru/zi (interval orar: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ora de început-ora de final)*</w:t>
            </w:r>
            <w:r>
              <w:rPr>
                <w:color w:val="000000"/>
                <w:sz w:val="16"/>
                <w:szCs w:val="16"/>
                <w:lang w:val="ro-RO"/>
              </w:rPr>
              <w:t>**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val="ro-RO"/>
              </w:rPr>
            </w:pPr>
            <w:r w:rsidRPr="0000542F">
              <w:rPr>
                <w:color w:val="000000"/>
                <w:sz w:val="14"/>
                <w:szCs w:val="14"/>
                <w:lang w:val="ro-RO"/>
              </w:rPr>
              <w:t>Total ore/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4"/>
                <w:szCs w:val="14"/>
                <w:lang w:val="ro-RO"/>
              </w:rPr>
              <w:t>săptămâna</w:t>
            </w:r>
          </w:p>
        </w:tc>
      </w:tr>
      <w:tr w:rsidR="00FB3967" w:rsidRPr="009011C9" w:rsidTr="00F576FF">
        <w:trPr>
          <w:trHeight w:val="71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sz w:val="12"/>
                <w:szCs w:val="12"/>
                <w:lang w:val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Serie</w:t>
            </w:r>
          </w:p>
          <w:p w:rsidR="00FB3967" w:rsidRPr="0000542F" w:rsidRDefault="00FB3967" w:rsidP="005420A3">
            <w:pPr>
              <w:spacing w:after="0" w:line="240" w:lineRule="auto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 şi nr.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 Număr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Data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eliberării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Data </w:t>
            </w:r>
          </w:p>
          <w:p w:rsidR="00FB3967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Expirării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>
              <w:rPr>
                <w:sz w:val="12"/>
                <w:szCs w:val="12"/>
                <w:lang w:val="ro-RO"/>
              </w:rPr>
              <w:t>****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sz w:val="12"/>
                <w:szCs w:val="12"/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Denumirea studiilor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Din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 DATA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Grad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 xml:space="preserve"> profesional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 xml:space="preserve">Din </w:t>
            </w:r>
          </w:p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DATA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 Număr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Valoare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Data eliberării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Data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expirării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Tip contract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(CIM/PFA/PFI,etc.)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 xml:space="preserve">Număr 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contract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Din</w:t>
            </w:r>
          </w:p>
          <w:p w:rsidR="00FB3967" w:rsidRPr="0000542F" w:rsidRDefault="00FB3967" w:rsidP="005420A3">
            <w:pPr>
              <w:spacing w:after="0" w:line="240" w:lineRule="auto"/>
              <w:jc w:val="center"/>
              <w:rPr>
                <w:sz w:val="12"/>
                <w:szCs w:val="12"/>
                <w:lang w:val="ro-RO"/>
              </w:rPr>
            </w:pPr>
            <w:r w:rsidRPr="0000542F">
              <w:rPr>
                <w:sz w:val="12"/>
                <w:szCs w:val="12"/>
                <w:lang w:val="ro-RO"/>
              </w:rPr>
              <w:t>DATA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</w:p>
        </w:tc>
      </w:tr>
      <w:tr w:rsidR="00FB3967" w:rsidRPr="009011C9" w:rsidTr="00F576FF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  <w:lang w:val="ro-RO"/>
              </w:rPr>
            </w:pPr>
            <w:r w:rsidRPr="0000542F">
              <w:rPr>
                <w:rFonts w:ascii="Times New Roman" w:hAnsi="Times New Roman"/>
                <w:b/>
                <w:bCs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3967" w:rsidRPr="0000542F" w:rsidRDefault="00FB3967" w:rsidP="005420A3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  <w:lang w:val="ro-RO"/>
              </w:rPr>
            </w:pPr>
            <w:r w:rsidRPr="0000542F">
              <w:rPr>
                <w:rFonts w:ascii="Times New Roman" w:hAnsi="Times New Roman"/>
                <w:b/>
                <w:bCs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</w:tr>
      <w:tr w:rsidR="00FB3967" w:rsidRPr="009011C9" w:rsidTr="00F576FF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</w:tr>
      <w:tr w:rsidR="00FB3967" w:rsidRPr="009011C9" w:rsidTr="00F576FF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</w:tr>
      <w:tr w:rsidR="00FB3967" w:rsidRPr="009011C9" w:rsidTr="00F576FF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5420A3">
            <w:pPr>
              <w:spacing w:after="0" w:line="240" w:lineRule="auto"/>
              <w:rPr>
                <w:color w:val="000000"/>
                <w:sz w:val="12"/>
                <w:szCs w:val="12"/>
                <w:lang w:val="ro-RO"/>
              </w:rPr>
            </w:pPr>
            <w:r w:rsidRPr="0000542F">
              <w:rPr>
                <w:color w:val="000000"/>
                <w:sz w:val="12"/>
                <w:szCs w:val="12"/>
                <w:lang w:val="ro-RO"/>
              </w:rPr>
              <w:t> </w:t>
            </w:r>
          </w:p>
        </w:tc>
      </w:tr>
    </w:tbl>
    <w:p w:rsidR="00FB3967" w:rsidRPr="0000542F" w:rsidRDefault="00FB3967" w:rsidP="004D2C4B">
      <w:pPr>
        <w:spacing w:after="0" w:line="240" w:lineRule="auto"/>
        <w:jc w:val="right"/>
        <w:rPr>
          <w:b/>
          <w:sz w:val="28"/>
          <w:szCs w:val="28"/>
          <w:lang w:val="ro-RO"/>
        </w:rPr>
      </w:pPr>
      <w:r w:rsidRPr="0000542F">
        <w:rPr>
          <w:b/>
          <w:sz w:val="28"/>
          <w:szCs w:val="28"/>
          <w:lang w:val="ro-RO"/>
        </w:rPr>
        <w:t xml:space="preserve">ANEXA </w:t>
      </w:r>
      <w:r>
        <w:rPr>
          <w:b/>
          <w:sz w:val="28"/>
          <w:szCs w:val="28"/>
          <w:lang w:val="ro-RO"/>
        </w:rPr>
        <w:t>49</w:t>
      </w:r>
    </w:p>
    <w:p w:rsidR="00FB3967" w:rsidRPr="0000542F" w:rsidRDefault="00FB3967" w:rsidP="005420A3">
      <w:pPr>
        <w:spacing w:after="0" w:line="240" w:lineRule="auto"/>
        <w:jc w:val="center"/>
        <w:rPr>
          <w:b/>
          <w:sz w:val="28"/>
          <w:szCs w:val="28"/>
          <w:lang w:val="ro-RO"/>
        </w:rPr>
      </w:pPr>
    </w:p>
    <w:p w:rsidR="00FB3967" w:rsidRPr="0000542F" w:rsidRDefault="00FB3967" w:rsidP="005420A3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00542F">
        <w:rPr>
          <w:b/>
          <w:sz w:val="28"/>
          <w:szCs w:val="28"/>
          <w:lang w:val="ro-RO"/>
        </w:rPr>
        <w:t>A. STRUCTURA DE PERSONAL</w:t>
      </w:r>
    </w:p>
    <w:p w:rsidR="00FB3967" w:rsidRPr="0000542F" w:rsidRDefault="00FB3967" w:rsidP="005420A3">
      <w:pPr>
        <w:spacing w:after="0" w:line="240" w:lineRule="auto"/>
        <w:jc w:val="center"/>
        <w:rPr>
          <w:b/>
          <w:lang w:val="ro-RO"/>
        </w:rPr>
      </w:pPr>
      <w:r w:rsidRPr="0000542F">
        <w:rPr>
          <w:b/>
          <w:lang w:val="ro-RO"/>
        </w:rPr>
        <w:t xml:space="preserve">  CARE URMEAZĂ SĂ FIE ÎNREGISTRATĂ ÎN CONTRACT  ŞI SĂ FUNCŢIONEZE SUB INCIDENŢA ACESTUIA</w:t>
      </w:r>
    </w:p>
    <w:p w:rsidR="00FB3967" w:rsidRPr="0000542F" w:rsidRDefault="00FB3967" w:rsidP="00285BA1">
      <w:pPr>
        <w:jc w:val="center"/>
        <w:rPr>
          <w:lang w:val="ro-RO"/>
        </w:rPr>
      </w:pPr>
    </w:p>
    <w:p w:rsidR="00FB3967" w:rsidRPr="0000542F" w:rsidRDefault="00FB3967" w:rsidP="00184D11">
      <w:pPr>
        <w:spacing w:after="0" w:line="240" w:lineRule="auto"/>
        <w:rPr>
          <w:lang w:val="ro-RO"/>
        </w:rPr>
      </w:pPr>
      <w:r w:rsidRPr="0000542F">
        <w:rPr>
          <w:lang w:val="ro-RO"/>
        </w:rPr>
        <w:t xml:space="preserve">  </w:t>
      </w:r>
    </w:p>
    <w:p w:rsidR="00FB3967" w:rsidRPr="00A752B5" w:rsidRDefault="00FB3967" w:rsidP="00816F32">
      <w:pPr>
        <w:spacing w:after="0" w:line="240" w:lineRule="auto"/>
        <w:jc w:val="both"/>
        <w:rPr>
          <w:lang w:val="ro-RO"/>
        </w:rPr>
      </w:pPr>
      <w:r w:rsidRPr="00A752B5">
        <w:rPr>
          <w:lang w:val="ro-RO"/>
        </w:rPr>
        <w:t>* se completează pentru toate categoriile de personal care intră sub incidenţa contractului  (medici, biologi medicali/biologi, chimişti medicali/chimişti, biochimişti medicali/biochimişti, fizicieni, bioingineri, cercetători ştiinţifici în anatomie-patologică, absolvenţi colegiu imagistică medicală, fizioterapeuţi, psihologi, etc)</w:t>
      </w:r>
    </w:p>
    <w:p w:rsidR="00FB3967" w:rsidRPr="00A752B5" w:rsidRDefault="00FB3967" w:rsidP="00184D11">
      <w:pPr>
        <w:spacing w:after="0" w:line="240" w:lineRule="auto"/>
        <w:rPr>
          <w:lang w:val="ro-RO"/>
        </w:rPr>
      </w:pPr>
      <w:r w:rsidRPr="00A752B5">
        <w:rPr>
          <w:lang w:val="ro-RO"/>
        </w:rPr>
        <w:t>** se completează în situaţia în care un medic are mai multe specialităţi confirmate prin ordin al ministrului</w:t>
      </w:r>
    </w:p>
    <w:p w:rsidR="00FB3967" w:rsidRPr="00A752B5" w:rsidRDefault="00FB3967" w:rsidP="005420A3">
      <w:pPr>
        <w:spacing w:after="0" w:line="240" w:lineRule="auto"/>
        <w:rPr>
          <w:lang w:val="ro-RO"/>
        </w:rPr>
      </w:pPr>
      <w:r w:rsidRPr="00A752B5">
        <w:rPr>
          <w:lang w:val="ro-RO"/>
        </w:rPr>
        <w:t>***programul de lucru se detaliază pe fiecare zi a săptămânii, acolo unde este cazul se evidenţiază şi sărbătorile legale</w:t>
      </w:r>
    </w:p>
    <w:p w:rsidR="00FB3967" w:rsidRPr="00A752B5" w:rsidRDefault="00FB3967" w:rsidP="0072335C">
      <w:pPr>
        <w:spacing w:after="0" w:line="240" w:lineRule="auto"/>
        <w:rPr>
          <w:lang w:val="ro-RO"/>
        </w:rPr>
      </w:pPr>
      <w:r w:rsidRPr="00A752B5">
        <w:rPr>
          <w:lang w:val="ro-RO"/>
        </w:rPr>
        <w:t>**** se completează cu data expirării avizului anual</w:t>
      </w:r>
    </w:p>
    <w:p w:rsidR="00FB3967" w:rsidRPr="00A752B5" w:rsidRDefault="00FB3967" w:rsidP="0072335C">
      <w:pPr>
        <w:spacing w:after="0" w:line="240" w:lineRule="auto"/>
        <w:rPr>
          <w:lang w:val="ro-RO"/>
        </w:rPr>
      </w:pPr>
      <w:r w:rsidRPr="00A752B5">
        <w:rPr>
          <w:lang w:val="ro-RO"/>
        </w:rPr>
        <w:t>Tabelul centralizator se completează pentru fiecare sediu (sediu lucrativ/punct de lucru/punct secundar de lucru) în parte.</w:t>
      </w:r>
    </w:p>
    <w:p w:rsidR="00FB3967" w:rsidRPr="00A752B5" w:rsidRDefault="00FB3967" w:rsidP="00816F32">
      <w:pPr>
        <w:spacing w:after="0" w:line="240" w:lineRule="auto"/>
        <w:jc w:val="both"/>
        <w:rPr>
          <w:lang w:val="ro-RO"/>
        </w:rPr>
      </w:pPr>
      <w:r w:rsidRPr="00A752B5">
        <w:rPr>
          <w:lang w:val="ro-RO"/>
        </w:rPr>
        <w:t>Programul de lucru al personalului de specialitate care îşi desfășoară activitatea la furnizor  trebuie să fie in concordanță cu programul  de lucru declarat pentru sediu lucrativ/punct de lucru/punct secundar de lucru.</w:t>
      </w:r>
    </w:p>
    <w:p w:rsidR="00FB3967" w:rsidRPr="00A752B5" w:rsidRDefault="00FB3967" w:rsidP="0072335C">
      <w:pPr>
        <w:spacing w:after="0" w:line="240" w:lineRule="auto"/>
        <w:rPr>
          <w:lang w:val="ro-RO"/>
        </w:rPr>
      </w:pPr>
    </w:p>
    <w:p w:rsidR="00FB3967" w:rsidRPr="0000542F" w:rsidRDefault="00FB3967" w:rsidP="00416CF8">
      <w:pPr>
        <w:spacing w:after="0" w:line="240" w:lineRule="auto"/>
        <w:jc w:val="center"/>
        <w:rPr>
          <w:lang w:val="ro-RO"/>
        </w:rPr>
      </w:pPr>
      <w:r w:rsidRPr="00A752B5">
        <w:rPr>
          <w:lang w:val="ro-RO"/>
        </w:rPr>
        <w:t>Răspundem de legalitatea, realitatea şi exactitatea datelor sus menţionate</w:t>
      </w:r>
    </w:p>
    <w:p w:rsidR="00FB3967" w:rsidRPr="0000542F" w:rsidRDefault="00FB3967" w:rsidP="00416CF8">
      <w:pPr>
        <w:spacing w:after="0" w:line="240" w:lineRule="auto"/>
        <w:jc w:val="center"/>
        <w:rPr>
          <w:b/>
          <w:lang w:val="ro-RO"/>
        </w:rPr>
      </w:pPr>
      <w:r w:rsidRPr="0000542F">
        <w:rPr>
          <w:b/>
          <w:lang w:val="ro-RO"/>
        </w:rPr>
        <w:t>Reprezentantul legal al furnizorului,</w:t>
      </w:r>
    </w:p>
    <w:p w:rsidR="00FB3967" w:rsidRPr="0000542F" w:rsidRDefault="00FB3967" w:rsidP="00416CF8">
      <w:pPr>
        <w:spacing w:after="0" w:line="240" w:lineRule="auto"/>
        <w:jc w:val="center"/>
        <w:rPr>
          <w:lang w:val="ro-RO"/>
        </w:rPr>
      </w:pPr>
      <w:r w:rsidRPr="0000542F">
        <w:rPr>
          <w:lang w:val="ro-RO"/>
        </w:rPr>
        <w:t>....................................................</w:t>
      </w:r>
    </w:p>
    <w:p w:rsidR="00FB3967" w:rsidRPr="0000542F" w:rsidRDefault="00FB3967" w:rsidP="00416CF8">
      <w:pPr>
        <w:spacing w:after="0" w:line="240" w:lineRule="auto"/>
        <w:jc w:val="center"/>
        <w:rPr>
          <w:lang w:val="ro-RO"/>
        </w:rPr>
      </w:pPr>
      <w:r w:rsidRPr="0000542F">
        <w:rPr>
          <w:lang w:val="ro-RO"/>
        </w:rPr>
        <w:t>semnătură electronică extinsă/calificată</w:t>
      </w:r>
    </w:p>
    <w:p w:rsidR="00FB3967" w:rsidRPr="0000542F" w:rsidRDefault="00FB3967" w:rsidP="00416CF8">
      <w:pPr>
        <w:spacing w:after="0" w:line="240" w:lineRule="auto"/>
        <w:jc w:val="center"/>
        <w:rPr>
          <w:lang w:val="ro-RO"/>
        </w:rPr>
      </w:pPr>
    </w:p>
    <w:p w:rsidR="00FB3967" w:rsidRPr="0000542F" w:rsidRDefault="00FB3967" w:rsidP="0072335C">
      <w:pPr>
        <w:spacing w:after="0" w:line="240" w:lineRule="auto"/>
        <w:rPr>
          <w:lang w:val="ro-RO"/>
        </w:rPr>
      </w:pPr>
    </w:p>
    <w:p w:rsidR="00FB3967" w:rsidRPr="0000542F" w:rsidRDefault="00FB3967" w:rsidP="0072335C">
      <w:pPr>
        <w:spacing w:after="0" w:line="240" w:lineRule="auto"/>
        <w:jc w:val="center"/>
        <w:rPr>
          <w:b/>
          <w:sz w:val="28"/>
          <w:szCs w:val="28"/>
          <w:lang w:val="ro-RO"/>
        </w:rPr>
      </w:pPr>
    </w:p>
    <w:p w:rsidR="00FB3967" w:rsidRPr="0000542F" w:rsidRDefault="00FB3967" w:rsidP="0072335C">
      <w:pPr>
        <w:spacing w:after="0" w:line="240" w:lineRule="auto"/>
        <w:jc w:val="center"/>
        <w:rPr>
          <w:b/>
          <w:lang w:val="ro-RO"/>
        </w:rPr>
      </w:pPr>
      <w:r w:rsidRPr="0000542F">
        <w:rPr>
          <w:b/>
          <w:sz w:val="28"/>
          <w:szCs w:val="28"/>
          <w:lang w:val="ro-RO"/>
        </w:rPr>
        <w:t>B.</w:t>
      </w:r>
      <w:r w:rsidRPr="0000542F">
        <w:rPr>
          <w:b/>
          <w:lang w:val="ro-RO"/>
        </w:rPr>
        <w:t xml:space="preserve"> </w:t>
      </w:r>
      <w:r w:rsidRPr="0000542F">
        <w:rPr>
          <w:b/>
          <w:sz w:val="28"/>
          <w:szCs w:val="28"/>
          <w:lang w:val="ro-RO"/>
        </w:rPr>
        <w:t>STRUCTURA DE PERSONAL</w:t>
      </w:r>
    </w:p>
    <w:p w:rsidR="00FB3967" w:rsidRPr="0000542F" w:rsidRDefault="00FB3967" w:rsidP="0072335C">
      <w:pPr>
        <w:spacing w:after="0" w:line="240" w:lineRule="auto"/>
        <w:jc w:val="center"/>
        <w:rPr>
          <w:b/>
          <w:lang w:val="ro-RO"/>
        </w:rPr>
      </w:pPr>
      <w:r w:rsidRPr="0000542F">
        <w:rPr>
          <w:b/>
          <w:lang w:val="ro-RO"/>
        </w:rPr>
        <w:t xml:space="preserve">PERSONAL MEDICO-SANITAR (ASISTENTA/SORĂ MEDICALĂ/MOAŞĂ) - </w:t>
      </w:r>
    </w:p>
    <w:p w:rsidR="00FB3967" w:rsidRPr="0000542F" w:rsidRDefault="00FB3967" w:rsidP="0072335C">
      <w:pPr>
        <w:spacing w:after="0" w:line="240" w:lineRule="auto"/>
        <w:jc w:val="center"/>
        <w:rPr>
          <w:b/>
          <w:lang w:val="ro-RO"/>
        </w:rPr>
      </w:pPr>
      <w:r w:rsidRPr="0000542F">
        <w:rPr>
          <w:b/>
          <w:lang w:val="ro-RO"/>
        </w:rPr>
        <w:t>CARE URMEAZĂ SĂ FIE ÎNREGISTRAT  ÎN CONTRACT  ŞI SĂ FUNCŢIONEZE SUB INCIDENŢA ACESTUIA</w:t>
      </w:r>
    </w:p>
    <w:p w:rsidR="00FB3967" w:rsidRPr="0000542F" w:rsidRDefault="00FB3967" w:rsidP="0072335C">
      <w:pPr>
        <w:spacing w:after="0" w:line="240" w:lineRule="auto"/>
        <w:jc w:val="center"/>
        <w:rPr>
          <w:b/>
          <w:lang w:val="ro-RO"/>
        </w:rPr>
      </w:pPr>
    </w:p>
    <w:p w:rsidR="00FB3967" w:rsidRPr="0000542F" w:rsidRDefault="00FB3967" w:rsidP="0072335C">
      <w:pPr>
        <w:spacing w:after="0" w:line="240" w:lineRule="auto"/>
        <w:rPr>
          <w:lang w:val="ro-RO"/>
        </w:rPr>
      </w:pPr>
    </w:p>
    <w:p w:rsidR="00FB3967" w:rsidRPr="0000542F" w:rsidRDefault="00FB3967" w:rsidP="0072335C">
      <w:pPr>
        <w:spacing w:after="0" w:line="240" w:lineRule="auto"/>
        <w:rPr>
          <w:lang w:val="ro-RO"/>
        </w:rPr>
      </w:pPr>
    </w:p>
    <w:p w:rsidR="00FB3967" w:rsidRPr="0000542F" w:rsidRDefault="00FB3967" w:rsidP="0072335C">
      <w:pPr>
        <w:spacing w:after="0" w:line="240" w:lineRule="auto"/>
        <w:rPr>
          <w:lang w:val="ro-RO"/>
        </w:rPr>
      </w:pPr>
    </w:p>
    <w:tbl>
      <w:tblPr>
        <w:tblW w:w="15205" w:type="dxa"/>
        <w:tblInd w:w="93" w:type="dxa"/>
        <w:tblLayout w:type="fixed"/>
        <w:tblLook w:val="00A0"/>
      </w:tblPr>
      <w:tblGrid>
        <w:gridCol w:w="436"/>
        <w:gridCol w:w="1139"/>
        <w:gridCol w:w="567"/>
        <w:gridCol w:w="567"/>
        <w:gridCol w:w="708"/>
        <w:gridCol w:w="851"/>
        <w:gridCol w:w="850"/>
        <w:gridCol w:w="1276"/>
        <w:gridCol w:w="709"/>
        <w:gridCol w:w="850"/>
        <w:gridCol w:w="851"/>
        <w:gridCol w:w="850"/>
        <w:gridCol w:w="1560"/>
        <w:gridCol w:w="850"/>
        <w:gridCol w:w="567"/>
        <w:gridCol w:w="1418"/>
        <w:gridCol w:w="1156"/>
      </w:tblGrid>
      <w:tr w:rsidR="00FB3967" w:rsidRPr="009011C9" w:rsidTr="00F576FF">
        <w:trPr>
          <w:trHeight w:val="1639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Nr.</w:t>
            </w:r>
          </w:p>
          <w:p w:rsidR="00FB3967" w:rsidRPr="0000542F" w:rsidRDefault="00FB3967" w:rsidP="0072335C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crt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Nume şi  Prenume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>CNP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>CI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>Certificat</w:t>
            </w:r>
          </w:p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 xml:space="preserve"> eliberat de organizaţia profesională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>Specialitatea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Asigurare de răspundere civilă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 xml:space="preserve">Documentul </w:t>
            </w:r>
          </w:p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00542F">
              <w:rPr>
                <w:sz w:val="18"/>
                <w:szCs w:val="18"/>
                <w:lang w:val="ro-RO"/>
              </w:rPr>
              <w:t>care atestă forma de angajare la furnizor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PROGRAM DE LUCRU/ZI (interval orar-ora de început-ora de final)*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Total ore/săptămâna</w:t>
            </w:r>
          </w:p>
        </w:tc>
      </w:tr>
      <w:tr w:rsidR="00FB3967" w:rsidRPr="009011C9" w:rsidTr="00F576FF">
        <w:trPr>
          <w:trHeight w:val="840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rPr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Serie şi nr.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 Număr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Data eliberării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Data expirării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 Număr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Valoare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Data eliberării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Data expirării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4D2C4B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Tip contract (CIM/PFA/PFI,etc.)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Număr contract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72335C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Din data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</w:tr>
      <w:tr w:rsidR="00FB3967" w:rsidRPr="009011C9" w:rsidTr="004D2C4B">
        <w:trPr>
          <w:trHeight w:val="25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3967" w:rsidRPr="0000542F" w:rsidRDefault="00FB3967" w:rsidP="0072335C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00542F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3967" w:rsidRPr="0000542F" w:rsidRDefault="00FB3967" w:rsidP="0072335C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00542F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</w:tr>
      <w:tr w:rsidR="00FB3967" w:rsidRPr="009011C9" w:rsidTr="004D2C4B">
        <w:trPr>
          <w:trHeight w:val="25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</w:tr>
      <w:tr w:rsidR="00FB3967" w:rsidRPr="009011C9" w:rsidTr="004D2C4B">
        <w:trPr>
          <w:trHeight w:val="25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</w:tr>
      <w:tr w:rsidR="00FB3967" w:rsidRPr="009011C9" w:rsidTr="004D2C4B">
        <w:trPr>
          <w:trHeight w:val="25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72335C">
            <w:pPr>
              <w:spacing w:after="0" w:line="240" w:lineRule="auto"/>
              <w:rPr>
                <w:color w:val="000000"/>
                <w:sz w:val="18"/>
                <w:szCs w:val="18"/>
                <w:lang w:val="ro-RO"/>
              </w:rPr>
            </w:pPr>
            <w:r w:rsidRPr="0000542F">
              <w:rPr>
                <w:color w:val="000000"/>
                <w:sz w:val="18"/>
                <w:szCs w:val="18"/>
                <w:lang w:val="ro-RO"/>
              </w:rPr>
              <w:t> </w:t>
            </w:r>
          </w:p>
        </w:tc>
      </w:tr>
    </w:tbl>
    <w:p w:rsidR="00FB3967" w:rsidRPr="0000542F" w:rsidRDefault="00FB3967" w:rsidP="0072335C">
      <w:pPr>
        <w:spacing w:after="0" w:line="240" w:lineRule="auto"/>
        <w:rPr>
          <w:lang w:val="ro-RO"/>
        </w:rPr>
      </w:pPr>
    </w:p>
    <w:p w:rsidR="00FB3967" w:rsidRPr="0000542F" w:rsidRDefault="00FB3967" w:rsidP="00F576FF">
      <w:pPr>
        <w:spacing w:after="0" w:line="240" w:lineRule="auto"/>
        <w:rPr>
          <w:lang w:val="ro-RO"/>
        </w:rPr>
      </w:pPr>
      <w:r w:rsidRPr="0000542F">
        <w:rPr>
          <w:lang w:val="ro-RO"/>
        </w:rPr>
        <w:t>*programul de lucru se detaliază pe fiecare zi a săptămânii, acolo unde este cazul se evidenţiază şi sărbătorile legale</w:t>
      </w:r>
    </w:p>
    <w:p w:rsidR="00FB3967" w:rsidRPr="0000542F" w:rsidRDefault="00FB3967" w:rsidP="00F576FF">
      <w:pPr>
        <w:spacing w:after="0" w:line="240" w:lineRule="auto"/>
        <w:rPr>
          <w:lang w:val="ro-RO"/>
        </w:rPr>
      </w:pPr>
    </w:p>
    <w:p w:rsidR="00FB3967" w:rsidRPr="00F0673A" w:rsidRDefault="00FB3967" w:rsidP="00F576FF">
      <w:pPr>
        <w:spacing w:after="0" w:line="240" w:lineRule="auto"/>
        <w:rPr>
          <w:lang w:val="ro-RO"/>
        </w:rPr>
      </w:pPr>
      <w:r w:rsidRPr="0000542F">
        <w:rPr>
          <w:lang w:val="ro-RO"/>
        </w:rPr>
        <w:t xml:space="preserve">Tabelul centralizator se completează pentru fiecare </w:t>
      </w:r>
      <w:r w:rsidRPr="00F0673A">
        <w:rPr>
          <w:lang w:val="ro-RO"/>
        </w:rPr>
        <w:t>sediu (sediu lucrativ/punct de lucru/punct secundar de lucru) în parte.</w:t>
      </w:r>
    </w:p>
    <w:p w:rsidR="00FB3967" w:rsidRPr="0000542F" w:rsidRDefault="00FB3967" w:rsidP="00F576FF">
      <w:pPr>
        <w:spacing w:after="0" w:line="240" w:lineRule="auto"/>
        <w:rPr>
          <w:lang w:val="ro-RO"/>
        </w:rPr>
      </w:pPr>
      <w:r w:rsidRPr="00F0673A">
        <w:rPr>
          <w:lang w:val="ro-RO"/>
        </w:rPr>
        <w:t>Programul de lucru al personalului de specialitate care îşi desfășoară activitatea trebuie să fie în concordanţă cu programul  de lucru declarat pentru sediu lucrativ/punct de lucru/punct secundar de lucru</w:t>
      </w:r>
    </w:p>
    <w:p w:rsidR="00FB3967" w:rsidRPr="0000542F" w:rsidRDefault="00FB3967" w:rsidP="006B660C">
      <w:pPr>
        <w:spacing w:after="0" w:line="240" w:lineRule="auto"/>
        <w:rPr>
          <w:lang w:val="ro-RO"/>
        </w:rPr>
      </w:pPr>
    </w:p>
    <w:p w:rsidR="00FB3967" w:rsidRPr="0000542F" w:rsidRDefault="00FB3967" w:rsidP="006B660C">
      <w:pPr>
        <w:spacing w:after="0" w:line="240" w:lineRule="auto"/>
        <w:rPr>
          <w:lang w:val="ro-RO"/>
        </w:rPr>
      </w:pPr>
      <w:r w:rsidRPr="0000542F">
        <w:rPr>
          <w:lang w:val="ro-RO"/>
        </w:rPr>
        <w:t>Răspundem de legalitatea, realitatea şi exactitatea datelor sus menţionate</w:t>
      </w:r>
    </w:p>
    <w:p w:rsidR="00FB3967" w:rsidRPr="0000542F" w:rsidRDefault="00FB3967" w:rsidP="006B660C">
      <w:pPr>
        <w:spacing w:after="0" w:line="240" w:lineRule="auto"/>
        <w:rPr>
          <w:b/>
          <w:lang w:val="ro-RO"/>
        </w:rPr>
      </w:pPr>
      <w:r w:rsidRPr="0000542F">
        <w:rPr>
          <w:lang w:val="ro-RO"/>
        </w:rPr>
        <w:t xml:space="preserve">                      </w:t>
      </w:r>
      <w:r w:rsidRPr="0000542F">
        <w:rPr>
          <w:b/>
          <w:lang w:val="ro-RO"/>
        </w:rPr>
        <w:t>Reprezentantul legal al furnizorului,</w:t>
      </w:r>
    </w:p>
    <w:p w:rsidR="00FB3967" w:rsidRPr="0000542F" w:rsidRDefault="00FB3967" w:rsidP="006B660C">
      <w:pPr>
        <w:spacing w:after="0" w:line="240" w:lineRule="auto"/>
        <w:rPr>
          <w:lang w:val="ro-RO"/>
        </w:rPr>
      </w:pPr>
      <w:r w:rsidRPr="0000542F">
        <w:rPr>
          <w:lang w:val="ro-RO"/>
        </w:rPr>
        <w:t xml:space="preserve">                         ....................................................</w:t>
      </w:r>
    </w:p>
    <w:p w:rsidR="00FB3967" w:rsidRPr="0000542F" w:rsidRDefault="00FB3967" w:rsidP="006B660C">
      <w:pPr>
        <w:spacing w:after="0" w:line="240" w:lineRule="auto"/>
        <w:rPr>
          <w:lang w:val="ro-RO"/>
        </w:rPr>
      </w:pPr>
      <w:r w:rsidRPr="0000542F">
        <w:rPr>
          <w:lang w:val="ro-RO"/>
        </w:rPr>
        <w:t xml:space="preserve">                   semnătură electronică extinsă/calificată</w:t>
      </w:r>
    </w:p>
    <w:p w:rsidR="00FB3967" w:rsidRPr="0000542F" w:rsidRDefault="00FB3967" w:rsidP="00F64B96">
      <w:pPr>
        <w:spacing w:after="0" w:line="240" w:lineRule="auto"/>
        <w:jc w:val="right"/>
        <w:rPr>
          <w:b/>
          <w:sz w:val="28"/>
          <w:szCs w:val="28"/>
          <w:lang w:val="ro-RO"/>
        </w:rPr>
      </w:pPr>
    </w:p>
    <w:p w:rsidR="00FB3967" w:rsidRPr="0000542F" w:rsidRDefault="00FB3967" w:rsidP="00F64B96">
      <w:pPr>
        <w:spacing w:after="0" w:line="240" w:lineRule="auto"/>
        <w:jc w:val="right"/>
        <w:rPr>
          <w:b/>
          <w:sz w:val="28"/>
          <w:szCs w:val="28"/>
          <w:lang w:val="ro-RO"/>
        </w:rPr>
      </w:pPr>
    </w:p>
    <w:p w:rsidR="00FB3967" w:rsidRPr="0000542F" w:rsidRDefault="00FB3967" w:rsidP="00F64B96">
      <w:pPr>
        <w:spacing w:after="0" w:line="240" w:lineRule="auto"/>
        <w:jc w:val="right"/>
        <w:rPr>
          <w:b/>
          <w:sz w:val="28"/>
          <w:szCs w:val="28"/>
          <w:lang w:val="ro-RO"/>
        </w:rPr>
      </w:pPr>
    </w:p>
    <w:p w:rsidR="00FB3967" w:rsidRPr="0000542F" w:rsidRDefault="00FB3967" w:rsidP="00F64B96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00542F">
        <w:rPr>
          <w:b/>
          <w:sz w:val="28"/>
          <w:szCs w:val="28"/>
          <w:lang w:val="ro-RO"/>
        </w:rPr>
        <w:t xml:space="preserve">C. STRUCTURA PERSONAL </w:t>
      </w:r>
    </w:p>
    <w:p w:rsidR="00FB3967" w:rsidRPr="0000542F" w:rsidRDefault="00FB3967" w:rsidP="00F64B96">
      <w:pPr>
        <w:spacing w:after="0" w:line="240" w:lineRule="auto"/>
        <w:jc w:val="center"/>
        <w:rPr>
          <w:b/>
          <w:lang w:val="ro-RO"/>
        </w:rPr>
      </w:pPr>
      <w:r w:rsidRPr="0000542F">
        <w:rPr>
          <w:b/>
          <w:sz w:val="28"/>
          <w:szCs w:val="28"/>
          <w:lang w:val="ro-RO"/>
        </w:rPr>
        <w:t xml:space="preserve"> </w:t>
      </w:r>
      <w:r w:rsidRPr="0000542F">
        <w:rPr>
          <w:b/>
          <w:lang w:val="ro-RO"/>
        </w:rPr>
        <w:t>PERSONAL CONEX  CARE URMEAZĂ SĂ FIE ÎNREGISTRAT ÎN CONTRACT  ŞI SĂ FUNCŢIONEZE SUB INCIDENŢA ACESTUIA</w:t>
      </w:r>
    </w:p>
    <w:p w:rsidR="00FB3967" w:rsidRPr="0000542F" w:rsidRDefault="00FB3967" w:rsidP="00F576FF">
      <w:pPr>
        <w:spacing w:after="0" w:line="240" w:lineRule="auto"/>
        <w:rPr>
          <w:lang w:val="ro-RO"/>
        </w:rPr>
      </w:pPr>
    </w:p>
    <w:p w:rsidR="00FB3967" w:rsidRPr="0000542F" w:rsidRDefault="00FB3967" w:rsidP="00F576FF">
      <w:pPr>
        <w:spacing w:after="0" w:line="240" w:lineRule="auto"/>
        <w:rPr>
          <w:lang w:val="ro-RO"/>
        </w:rPr>
      </w:pPr>
    </w:p>
    <w:p w:rsidR="00FB3967" w:rsidRPr="0000542F" w:rsidRDefault="00FB3967" w:rsidP="00F576FF">
      <w:pPr>
        <w:spacing w:after="0" w:line="240" w:lineRule="auto"/>
        <w:rPr>
          <w:lang w:val="ro-RO"/>
        </w:rPr>
      </w:pPr>
    </w:p>
    <w:tbl>
      <w:tblPr>
        <w:tblW w:w="15205" w:type="dxa"/>
        <w:tblInd w:w="93" w:type="dxa"/>
        <w:tblLook w:val="00A0"/>
      </w:tblPr>
      <w:tblGrid>
        <w:gridCol w:w="724"/>
        <w:gridCol w:w="1559"/>
        <w:gridCol w:w="1418"/>
        <w:gridCol w:w="992"/>
        <w:gridCol w:w="851"/>
        <w:gridCol w:w="992"/>
        <w:gridCol w:w="1843"/>
        <w:gridCol w:w="850"/>
        <w:gridCol w:w="1560"/>
        <w:gridCol w:w="999"/>
        <w:gridCol w:w="892"/>
        <w:gridCol w:w="2525"/>
      </w:tblGrid>
      <w:tr w:rsidR="00FB3967" w:rsidRPr="009011C9" w:rsidTr="00601A94">
        <w:trPr>
          <w:trHeight w:val="96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>NR.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>NUME ŞI PRENUME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>CNP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00542F">
              <w:rPr>
                <w:sz w:val="20"/>
                <w:szCs w:val="20"/>
                <w:lang w:val="ro-RO"/>
              </w:rPr>
              <w:t>CI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>Aviz /Atestat de liberă practică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00542F">
              <w:rPr>
                <w:sz w:val="20"/>
                <w:szCs w:val="20"/>
                <w:lang w:val="ro-RO"/>
              </w:rPr>
              <w:t xml:space="preserve">Atestat de studii complementare </w:t>
            </w:r>
            <w:r>
              <w:rPr>
                <w:sz w:val="20"/>
                <w:szCs w:val="20"/>
                <w:lang w:val="ro-RO"/>
              </w:rPr>
              <w:t>*</w:t>
            </w:r>
          </w:p>
        </w:tc>
        <w:tc>
          <w:tcPr>
            <w:tcW w:w="3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00542F">
              <w:rPr>
                <w:sz w:val="20"/>
                <w:szCs w:val="20"/>
                <w:lang w:val="ro-RO"/>
              </w:rPr>
              <w:t>Documentul care atestă forma de angajare la furnizor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 xml:space="preserve">PROGRAM DE LUCRU/ZI 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00542F">
              <w:rPr>
                <w:color w:val="000000"/>
                <w:sz w:val="20"/>
                <w:szCs w:val="20"/>
                <w:lang w:val="ro-RO"/>
              </w:rPr>
              <w:t>(interval orar-ora de început-ora de final)*</w:t>
            </w:r>
            <w:r>
              <w:rPr>
                <w:color w:val="000000"/>
                <w:sz w:val="20"/>
                <w:szCs w:val="20"/>
                <w:lang w:val="ro-RO"/>
              </w:rPr>
              <w:t>*</w:t>
            </w:r>
          </w:p>
        </w:tc>
      </w:tr>
      <w:tr w:rsidR="00FB3967" w:rsidRPr="009011C9" w:rsidTr="00601A94">
        <w:trPr>
          <w:trHeight w:val="503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34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B3967" w:rsidRPr="009011C9" w:rsidTr="00601A94">
        <w:trPr>
          <w:trHeight w:val="81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Serie şi nr.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Data eliberării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Data 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expirării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Denumirea studiilor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 complementare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Din 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data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Tip contract 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(CIM/PFA/PFI,ETC)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Număr 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contract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>Din</w:t>
            </w:r>
          </w:p>
          <w:p w:rsidR="00FB3967" w:rsidRPr="0000542F" w:rsidRDefault="00FB3967" w:rsidP="00601A94">
            <w:pPr>
              <w:spacing w:after="0" w:line="240" w:lineRule="auto"/>
              <w:jc w:val="center"/>
              <w:rPr>
                <w:sz w:val="16"/>
                <w:szCs w:val="16"/>
                <w:lang w:val="ro-RO"/>
              </w:rPr>
            </w:pPr>
            <w:r w:rsidRPr="0000542F">
              <w:rPr>
                <w:sz w:val="16"/>
                <w:szCs w:val="16"/>
                <w:lang w:val="ro-RO"/>
              </w:rPr>
              <w:t xml:space="preserve"> data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</w:tr>
      <w:tr w:rsidR="00FB3967" w:rsidRPr="009011C9" w:rsidTr="00601A94">
        <w:trPr>
          <w:trHeight w:val="2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</w:tr>
      <w:tr w:rsidR="00FB3967" w:rsidRPr="009011C9" w:rsidTr="00601A94">
        <w:trPr>
          <w:trHeight w:val="2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</w:tr>
      <w:tr w:rsidR="00FB3967" w:rsidRPr="009011C9" w:rsidTr="00601A94">
        <w:trPr>
          <w:trHeight w:val="2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</w:tr>
      <w:tr w:rsidR="00FB3967" w:rsidRPr="009011C9" w:rsidTr="00601A94">
        <w:trPr>
          <w:trHeight w:val="2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3967" w:rsidRPr="0000542F" w:rsidRDefault="00FB3967" w:rsidP="00601A94">
            <w:pPr>
              <w:spacing w:after="0" w:line="240" w:lineRule="auto"/>
              <w:rPr>
                <w:color w:val="000000"/>
                <w:sz w:val="16"/>
                <w:szCs w:val="16"/>
                <w:lang w:val="ro-RO"/>
              </w:rPr>
            </w:pPr>
            <w:r w:rsidRPr="0000542F">
              <w:rPr>
                <w:color w:val="000000"/>
                <w:sz w:val="16"/>
                <w:szCs w:val="16"/>
                <w:lang w:val="ro-RO"/>
              </w:rPr>
              <w:t> </w:t>
            </w:r>
          </w:p>
        </w:tc>
      </w:tr>
    </w:tbl>
    <w:p w:rsidR="00FB3967" w:rsidRPr="0000542F" w:rsidRDefault="00FB3967" w:rsidP="00F576FF">
      <w:pPr>
        <w:spacing w:after="0" w:line="240" w:lineRule="auto"/>
        <w:rPr>
          <w:lang w:val="ro-RO"/>
        </w:rPr>
      </w:pPr>
    </w:p>
    <w:p w:rsidR="00FB3967" w:rsidRPr="0000542F" w:rsidRDefault="00FB3967" w:rsidP="00F576FF">
      <w:pPr>
        <w:spacing w:after="0" w:line="240" w:lineRule="auto"/>
        <w:rPr>
          <w:lang w:val="ro-RO"/>
        </w:rPr>
      </w:pPr>
    </w:p>
    <w:p w:rsidR="00FB3967" w:rsidRPr="00F0673A" w:rsidRDefault="00FB3967" w:rsidP="00F576FF">
      <w:pPr>
        <w:spacing w:after="0" w:line="240" w:lineRule="auto"/>
        <w:rPr>
          <w:lang w:val="ro-RO"/>
        </w:rPr>
      </w:pPr>
      <w:r>
        <w:rPr>
          <w:lang w:val="ro-RO"/>
        </w:rPr>
        <w:t xml:space="preserve">  *</w:t>
      </w:r>
      <w:r w:rsidRPr="0000542F">
        <w:rPr>
          <w:lang w:val="ro-RO"/>
        </w:rPr>
        <w:t xml:space="preserve">atestat de studii complementare se completează doar în cazul </w:t>
      </w:r>
      <w:r w:rsidRPr="00F0673A">
        <w:rPr>
          <w:lang w:val="ro-RO"/>
        </w:rPr>
        <w:t>asistenţelor medicale unde se solicită</w:t>
      </w:r>
    </w:p>
    <w:p w:rsidR="00FB3967" w:rsidRPr="00F0673A" w:rsidRDefault="00FB3967" w:rsidP="00F576FF">
      <w:pPr>
        <w:spacing w:after="0" w:line="240" w:lineRule="auto"/>
        <w:rPr>
          <w:lang w:val="ro-RO"/>
        </w:rPr>
      </w:pPr>
      <w:r w:rsidRPr="00F0673A">
        <w:rPr>
          <w:lang w:val="ro-RO"/>
        </w:rPr>
        <w:t>** programul de lucru se detaliază pe fiecare zi a săptămânii, acolo unde este cazul se evidenţiază şi sărbătorile legale</w:t>
      </w:r>
    </w:p>
    <w:p w:rsidR="00FB3967" w:rsidRPr="00F0673A" w:rsidRDefault="00FB3967" w:rsidP="00F576FF">
      <w:pPr>
        <w:spacing w:after="0" w:line="240" w:lineRule="auto"/>
        <w:rPr>
          <w:lang w:val="ro-RO"/>
        </w:rPr>
      </w:pPr>
    </w:p>
    <w:p w:rsidR="00FB3967" w:rsidRPr="00F0673A" w:rsidRDefault="00FB3967" w:rsidP="00F576FF">
      <w:pPr>
        <w:spacing w:after="0" w:line="240" w:lineRule="auto"/>
        <w:rPr>
          <w:lang w:val="ro-RO"/>
        </w:rPr>
      </w:pPr>
    </w:p>
    <w:p w:rsidR="00FB3967" w:rsidRPr="00F0673A" w:rsidRDefault="00FB3967" w:rsidP="00F576FF">
      <w:pPr>
        <w:spacing w:after="0" w:line="240" w:lineRule="auto"/>
        <w:rPr>
          <w:lang w:val="ro-RO"/>
        </w:rPr>
      </w:pPr>
      <w:r w:rsidRPr="00F0673A">
        <w:rPr>
          <w:lang w:val="ro-RO"/>
        </w:rPr>
        <w:t>Tabelul centralizator se completează pentru fiecare sediu (sediu lucrativ/punct de lucru/punct secundar de lucru) în parte:</w:t>
      </w:r>
    </w:p>
    <w:p w:rsidR="00FB3967" w:rsidRPr="0000542F" w:rsidRDefault="00FB3967" w:rsidP="00F576FF">
      <w:pPr>
        <w:spacing w:after="0" w:line="240" w:lineRule="auto"/>
        <w:rPr>
          <w:lang w:val="ro-RO"/>
        </w:rPr>
      </w:pPr>
      <w:r w:rsidRPr="00F0673A">
        <w:rPr>
          <w:lang w:val="ro-RO"/>
        </w:rPr>
        <w:t>Programul de lucru al personalului de specialitate care îşi desfășoară activitatea trebuie să fie in concordanță cu programul  de lucru declarat pentru sediu lucrativ/punct de lucru/punct secundar de lucru.</w:t>
      </w:r>
    </w:p>
    <w:p w:rsidR="00FB3967" w:rsidRPr="0000542F" w:rsidRDefault="00FB3967" w:rsidP="00F576FF">
      <w:pPr>
        <w:spacing w:after="0" w:line="240" w:lineRule="auto"/>
        <w:rPr>
          <w:lang w:val="ro-RO"/>
        </w:rPr>
      </w:pPr>
    </w:p>
    <w:p w:rsidR="00FB3967" w:rsidRPr="0000542F" w:rsidRDefault="00FB3967" w:rsidP="006B660C">
      <w:pPr>
        <w:spacing w:after="0" w:line="240" w:lineRule="auto"/>
        <w:rPr>
          <w:lang w:val="ro-RO"/>
        </w:rPr>
      </w:pPr>
      <w:r w:rsidRPr="0000542F">
        <w:rPr>
          <w:lang w:val="ro-RO"/>
        </w:rPr>
        <w:t>Răspundem de legalitatea, realitatea şi exactitatea datelor sus menţionate</w:t>
      </w:r>
    </w:p>
    <w:p w:rsidR="00FB3967" w:rsidRPr="0000542F" w:rsidRDefault="00FB3967" w:rsidP="006B660C">
      <w:pPr>
        <w:spacing w:after="0" w:line="240" w:lineRule="auto"/>
        <w:rPr>
          <w:b/>
          <w:lang w:val="ro-RO"/>
        </w:rPr>
      </w:pPr>
      <w:r w:rsidRPr="0000542F">
        <w:rPr>
          <w:lang w:val="ro-RO"/>
        </w:rPr>
        <w:t xml:space="preserve">                      </w:t>
      </w:r>
      <w:r w:rsidRPr="0000542F">
        <w:rPr>
          <w:b/>
          <w:lang w:val="ro-RO"/>
        </w:rPr>
        <w:t>Reprezentantul legal al furnizorului,</w:t>
      </w:r>
    </w:p>
    <w:p w:rsidR="00FB3967" w:rsidRPr="0000542F" w:rsidRDefault="00FB3967" w:rsidP="006B660C">
      <w:pPr>
        <w:spacing w:after="0" w:line="240" w:lineRule="auto"/>
        <w:rPr>
          <w:lang w:val="ro-RO"/>
        </w:rPr>
      </w:pPr>
      <w:r w:rsidRPr="0000542F">
        <w:rPr>
          <w:lang w:val="ro-RO"/>
        </w:rPr>
        <w:t xml:space="preserve">                         ....................................................</w:t>
      </w:r>
    </w:p>
    <w:p w:rsidR="00FB3967" w:rsidRPr="0000542F" w:rsidRDefault="00FB3967" w:rsidP="00F576FF">
      <w:pPr>
        <w:spacing w:after="0" w:line="240" w:lineRule="auto"/>
        <w:rPr>
          <w:lang w:val="ro-RO"/>
        </w:rPr>
      </w:pPr>
      <w:r w:rsidRPr="0000542F">
        <w:rPr>
          <w:lang w:val="ro-RO"/>
        </w:rPr>
        <w:t xml:space="preserve">                   semnătură electronică extinsă/calificată</w:t>
      </w:r>
      <w:bookmarkStart w:id="0" w:name="_GoBack"/>
      <w:bookmarkEnd w:id="0"/>
    </w:p>
    <w:sectPr w:rsidR="00FB3967" w:rsidRPr="0000542F" w:rsidSect="00D80C1B">
      <w:pgSz w:w="16840" w:h="11907" w:orient="landscape" w:code="9"/>
      <w:pgMar w:top="851" w:right="851" w:bottom="851" w:left="907" w:header="720" w:footer="720" w:gutter="0"/>
      <w:pgNumType w:start="50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967" w:rsidRDefault="00FB3967" w:rsidP="005656A8">
      <w:pPr>
        <w:spacing w:after="0" w:line="240" w:lineRule="auto"/>
      </w:pPr>
      <w:r>
        <w:separator/>
      </w:r>
    </w:p>
  </w:endnote>
  <w:endnote w:type="continuationSeparator" w:id="0">
    <w:p w:rsidR="00FB3967" w:rsidRDefault="00FB3967" w:rsidP="00565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967" w:rsidRDefault="00FB3967" w:rsidP="005656A8">
      <w:pPr>
        <w:spacing w:after="0" w:line="240" w:lineRule="auto"/>
      </w:pPr>
      <w:r>
        <w:separator/>
      </w:r>
    </w:p>
  </w:footnote>
  <w:footnote w:type="continuationSeparator" w:id="0">
    <w:p w:rsidR="00FB3967" w:rsidRDefault="00FB3967" w:rsidP="005656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A33EC"/>
    <w:multiLevelType w:val="hybridMultilevel"/>
    <w:tmpl w:val="069E551C"/>
    <w:lvl w:ilvl="0" w:tplc="844E1AD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6CB0"/>
    <w:rsid w:val="0000542F"/>
    <w:rsid w:val="00111E6E"/>
    <w:rsid w:val="0012133C"/>
    <w:rsid w:val="00184D11"/>
    <w:rsid w:val="00186C56"/>
    <w:rsid w:val="0021069C"/>
    <w:rsid w:val="00217F04"/>
    <w:rsid w:val="00285BA1"/>
    <w:rsid w:val="00292898"/>
    <w:rsid w:val="002B0145"/>
    <w:rsid w:val="002E67CD"/>
    <w:rsid w:val="002F213F"/>
    <w:rsid w:val="00305969"/>
    <w:rsid w:val="003349AB"/>
    <w:rsid w:val="00344645"/>
    <w:rsid w:val="003A2783"/>
    <w:rsid w:val="003E3704"/>
    <w:rsid w:val="00416CF8"/>
    <w:rsid w:val="0049072E"/>
    <w:rsid w:val="004D2C4B"/>
    <w:rsid w:val="005420A3"/>
    <w:rsid w:val="005656A8"/>
    <w:rsid w:val="005A4426"/>
    <w:rsid w:val="005B446F"/>
    <w:rsid w:val="005E3B2F"/>
    <w:rsid w:val="005F6E6D"/>
    <w:rsid w:val="00601A94"/>
    <w:rsid w:val="006B660C"/>
    <w:rsid w:val="006F409A"/>
    <w:rsid w:val="00722245"/>
    <w:rsid w:val="0072335C"/>
    <w:rsid w:val="00742F44"/>
    <w:rsid w:val="00760E1B"/>
    <w:rsid w:val="007D62B3"/>
    <w:rsid w:val="007F6C6E"/>
    <w:rsid w:val="0080201A"/>
    <w:rsid w:val="00816F32"/>
    <w:rsid w:val="008C7C3C"/>
    <w:rsid w:val="009011C9"/>
    <w:rsid w:val="009E1161"/>
    <w:rsid w:val="00A752B5"/>
    <w:rsid w:val="00B14076"/>
    <w:rsid w:val="00C07A82"/>
    <w:rsid w:val="00C224FB"/>
    <w:rsid w:val="00C36CB0"/>
    <w:rsid w:val="00D80C1B"/>
    <w:rsid w:val="00DF1EB6"/>
    <w:rsid w:val="00E7101D"/>
    <w:rsid w:val="00E77A48"/>
    <w:rsid w:val="00E96699"/>
    <w:rsid w:val="00F0673A"/>
    <w:rsid w:val="00F576FF"/>
    <w:rsid w:val="00F64B96"/>
    <w:rsid w:val="00FB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B9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420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65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656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65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656A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54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755</Words>
  <Characters>4307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Constanta LUNGULETE</dc:creator>
  <cp:keywords/>
  <dc:description/>
  <cp:lastModifiedBy>template</cp:lastModifiedBy>
  <cp:revision>3</cp:revision>
  <cp:lastPrinted>2021-07-01T06:32:00Z</cp:lastPrinted>
  <dcterms:created xsi:type="dcterms:W3CDTF">2021-07-01T06:34:00Z</dcterms:created>
  <dcterms:modified xsi:type="dcterms:W3CDTF">2021-07-01T06:34:00Z</dcterms:modified>
</cp:coreProperties>
</file>