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AA0" w:rsidRPr="00536590" w:rsidRDefault="00171AA0" w:rsidP="00536590">
      <w:pPr>
        <w:autoSpaceDE w:val="0"/>
        <w:autoSpaceDN w:val="0"/>
        <w:adjustRightInd w:val="0"/>
        <w:spacing w:after="0" w:line="240" w:lineRule="auto"/>
        <w:jc w:val="right"/>
        <w:rPr>
          <w:rFonts w:ascii="Times New Roman" w:hAnsi="Times New Roman"/>
          <w:sz w:val="24"/>
          <w:szCs w:val="24"/>
        </w:rPr>
      </w:pPr>
      <w:bookmarkStart w:id="0" w:name="_GoBack"/>
      <w:bookmarkEnd w:id="0"/>
      <w:r w:rsidRPr="00536590">
        <w:rPr>
          <w:rFonts w:ascii="Times New Roman" w:hAnsi="Times New Roman"/>
          <w:sz w:val="24"/>
          <w:szCs w:val="24"/>
        </w:rPr>
        <w:t xml:space="preserve">    ANEXA 45</w:t>
      </w:r>
    </w:p>
    <w:p w:rsidR="00171AA0" w:rsidRPr="00536590" w:rsidRDefault="00171AA0" w:rsidP="00536590">
      <w:pPr>
        <w:autoSpaceDE w:val="0"/>
        <w:autoSpaceDN w:val="0"/>
        <w:adjustRightInd w:val="0"/>
        <w:spacing w:after="0" w:line="240" w:lineRule="auto"/>
        <w:jc w:val="right"/>
        <w:rPr>
          <w:rFonts w:ascii="Times New Roman" w:hAnsi="Times New Roman"/>
          <w:sz w:val="24"/>
          <w:szCs w:val="24"/>
        </w:rPr>
      </w:pPr>
      <w:r w:rsidRPr="00536590">
        <w:rPr>
          <w:rFonts w:ascii="Times New Roman" w:hAnsi="Times New Roman"/>
          <w:sz w:val="24"/>
          <w:szCs w:val="24"/>
        </w:rPr>
        <w:t xml:space="preserve">    </w:t>
      </w:r>
      <w:r w:rsidRPr="00536590">
        <w:rPr>
          <w:rFonts w:ascii="Times New Roman" w:hAnsi="Times New Roman"/>
          <w:b/>
          <w:bCs/>
          <w:sz w:val="24"/>
          <w:szCs w:val="24"/>
        </w:rPr>
        <w:t>- MODEL -</w:t>
      </w:r>
    </w:p>
    <w:p w:rsidR="00171AA0" w:rsidRPr="00536590" w:rsidRDefault="00171AA0"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Denumirea furnizorului ...............................................</w:t>
      </w:r>
    </w:p>
    <w:p w:rsidR="00171AA0" w:rsidRPr="00536590" w:rsidRDefault="00171AA0"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171AA0" w:rsidRPr="00536590" w:rsidRDefault="00171AA0"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Sediul social/Adresa fiscală ........................................</w:t>
      </w:r>
    </w:p>
    <w:p w:rsidR="00171AA0" w:rsidRPr="00536590" w:rsidRDefault="00171AA0"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171AA0" w:rsidRPr="00536590" w:rsidRDefault="00171AA0"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punct de lucru .............................................</w:t>
      </w:r>
    </w:p>
    <w:p w:rsidR="00171AA0" w:rsidRPr="00536590" w:rsidRDefault="00171AA0"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171AA0" w:rsidRPr="00536590" w:rsidRDefault="00171AA0" w:rsidP="00536590">
      <w:pPr>
        <w:autoSpaceDE w:val="0"/>
        <w:autoSpaceDN w:val="0"/>
        <w:adjustRightInd w:val="0"/>
        <w:spacing w:after="0" w:line="240" w:lineRule="auto"/>
        <w:rPr>
          <w:rFonts w:ascii="Times New Roman" w:hAnsi="Times New Roman"/>
          <w:sz w:val="24"/>
          <w:szCs w:val="24"/>
        </w:rPr>
      </w:pPr>
    </w:p>
    <w:p w:rsidR="00171AA0" w:rsidRPr="00536590" w:rsidRDefault="00171AA0" w:rsidP="00453363">
      <w:pPr>
        <w:autoSpaceDE w:val="0"/>
        <w:autoSpaceDN w:val="0"/>
        <w:adjustRightInd w:val="0"/>
        <w:spacing w:after="0" w:line="240" w:lineRule="auto"/>
        <w:jc w:val="center"/>
        <w:rPr>
          <w:rFonts w:ascii="Times New Roman" w:hAnsi="Times New Roman"/>
          <w:sz w:val="24"/>
          <w:szCs w:val="24"/>
        </w:rPr>
      </w:pPr>
      <w:r w:rsidRPr="00536590">
        <w:rPr>
          <w:rFonts w:ascii="Times New Roman" w:hAnsi="Times New Roman"/>
          <w:b/>
          <w:bCs/>
          <w:sz w:val="24"/>
          <w:szCs w:val="24"/>
        </w:rPr>
        <w:t>DECLARAŢIE DE PROGRAM</w:t>
      </w:r>
    </w:p>
    <w:p w:rsidR="00171AA0" w:rsidRPr="00536590" w:rsidRDefault="00171AA0" w:rsidP="00536590">
      <w:pPr>
        <w:autoSpaceDE w:val="0"/>
        <w:autoSpaceDN w:val="0"/>
        <w:adjustRightInd w:val="0"/>
        <w:spacing w:after="0" w:line="240" w:lineRule="auto"/>
        <w:rPr>
          <w:rFonts w:ascii="Times New Roman" w:hAnsi="Times New Roman"/>
          <w:sz w:val="24"/>
          <w:szCs w:val="24"/>
        </w:rPr>
      </w:pPr>
    </w:p>
    <w:p w:rsidR="00171AA0" w:rsidRPr="00536590" w:rsidRDefault="00171AA0"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Subsemnatul(a), ................................................. B.I./C.I. seria ........., nr. ..............., în calitate de reprezentant legal, cunoscând că falsul în declaraţii se pedepseşte conform legii, declar pe propria răspundere că programul de lucru în contract cu Casa de Asigurări de Sănătate ....................... se desfăşoară astfel:</w:t>
      </w:r>
    </w:p>
    <w:p w:rsidR="00171AA0" w:rsidRPr="00536590" w:rsidRDefault="00171AA0" w:rsidP="00536590">
      <w:pPr>
        <w:autoSpaceDE w:val="0"/>
        <w:autoSpaceDN w:val="0"/>
        <w:adjustRightInd w:val="0"/>
        <w:spacing w:after="0" w:line="240" w:lineRule="auto"/>
        <w:rPr>
          <w:rFonts w:ascii="Times New Roman" w:hAnsi="Times New Roman"/>
          <w:sz w:val="18"/>
          <w:szCs w:val="18"/>
        </w:rPr>
      </w:pP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Semnificaţia coloanei A din tabelul de mai jos este următoarea:</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A - Sărbători legale.</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___________________________________________________________________________</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|Locaţia unde   |Adresa/| Program de lucru în contract cu casa de asigurări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 desfăşoară  |telefon| de sănătate**)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|activitatea    |e-mail |___________________________________________________|</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|Luni|Marţi|Miercuri|Joi|Vineri|Sâmbătă|Duminică| A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|Sediu social   |       |    |     |        |   |      |       |        |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lucrativ</w:t>
      </w:r>
      <w:r w:rsidRPr="00536590">
        <w:rPr>
          <w:rFonts w:ascii="Courier New" w:hAnsi="Courier New" w:cs="Courier New"/>
          <w:sz w:val="18"/>
          <w:szCs w:val="18"/>
        </w:rPr>
        <w:t xml:space="preserve">       |       |    |     |        |   |      |       |        |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|Punct de lucru/|       |    |     |        |   |      |       |        |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punct secundar</w:t>
      </w:r>
      <w:r w:rsidRPr="00536590">
        <w:rPr>
          <w:rFonts w:ascii="Courier New" w:hAnsi="Courier New" w:cs="Courier New"/>
          <w:sz w:val="18"/>
          <w:szCs w:val="18"/>
        </w:rPr>
        <w:t xml:space="preserve"> |       |    |     |        |   |      |       |        |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de lucru*)</w:t>
      </w:r>
      <w:r w:rsidRPr="00536590">
        <w:rPr>
          <w:rFonts w:ascii="Courier New" w:hAnsi="Courier New" w:cs="Courier New"/>
          <w:sz w:val="18"/>
          <w:szCs w:val="18"/>
        </w:rPr>
        <w:t xml:space="preserve">     |       |    |     |        |   |      |       |        |   |</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     |        |   |      |       |        |   |</w:t>
      </w:r>
    </w:p>
    <w:p w:rsidR="00171AA0" w:rsidRPr="00536590" w:rsidRDefault="00171AA0"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|_______________|_______|____|_____|________|___|______|_______|________|___|</w:t>
      </w:r>
    </w:p>
    <w:p w:rsidR="00171AA0" w:rsidRPr="00536590" w:rsidRDefault="00171AA0"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se va completa în funcţie de nr. de puncte de lucru ale furnizorului, în situaţia în care furnizorul are mai multe puncte de lucru pentru care solicită încheierea contractului cu casa de asigurări de sănătate, acestea se menţionează distinct cu programul de lucru aferent.</w:t>
      </w:r>
    </w:p>
    <w:p w:rsidR="00171AA0" w:rsidRPr="00536590" w:rsidRDefault="00171AA0"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pentru medicii de familie se completează distinct programul la cabinet şi programul la domiciliu.</w:t>
      </w:r>
    </w:p>
    <w:p w:rsidR="00171AA0" w:rsidRDefault="00171AA0" w:rsidP="00536590">
      <w:pPr>
        <w:autoSpaceDE w:val="0"/>
        <w:autoSpaceDN w:val="0"/>
        <w:adjustRightInd w:val="0"/>
        <w:spacing w:after="0" w:line="240" w:lineRule="auto"/>
        <w:rPr>
          <w:rFonts w:ascii="Times New Roman" w:hAnsi="Times New Roman"/>
          <w:sz w:val="28"/>
          <w:szCs w:val="28"/>
        </w:rPr>
      </w:pP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w:t>
      </w:r>
      <w:r w:rsidRPr="00536590">
        <w:rPr>
          <w:rFonts w:ascii="Courier New" w:hAnsi="Courier New" w:cs="Courier New"/>
          <w:b/>
          <w:bCs/>
          <w:sz w:val="18"/>
          <w:szCs w:val="18"/>
        </w:rPr>
        <w:t>Data                    Reprezentant legal:</w:t>
      </w:r>
    </w:p>
    <w:p w:rsidR="00171AA0" w:rsidRPr="00536590" w:rsidRDefault="00171AA0"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         nume şi prenume .....................</w:t>
      </w:r>
    </w:p>
    <w:p w:rsidR="00171AA0" w:rsidRPr="00536590" w:rsidRDefault="00171AA0"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 xml:space="preserve">                                      </w:t>
      </w:r>
    </w:p>
    <w:p w:rsidR="00171AA0" w:rsidRPr="00536590" w:rsidRDefault="00171AA0" w:rsidP="00536590">
      <w:pPr>
        <w:autoSpaceDE w:val="0"/>
        <w:autoSpaceDN w:val="0"/>
        <w:adjustRightInd w:val="0"/>
        <w:spacing w:after="0" w:line="240" w:lineRule="auto"/>
        <w:rPr>
          <w:rFonts w:ascii="Times New Roman" w:hAnsi="Times New Roman"/>
          <w:sz w:val="18"/>
          <w:szCs w:val="18"/>
        </w:rPr>
      </w:pPr>
    </w:p>
    <w:p w:rsidR="00171AA0" w:rsidRDefault="00171AA0"/>
    <w:sectPr w:rsidR="00171AA0" w:rsidSect="0064222B">
      <w:footerReference w:type="default" r:id="rId6"/>
      <w:pgSz w:w="11906" w:h="16838"/>
      <w:pgMar w:top="1417" w:right="1417" w:bottom="1417" w:left="1417" w:header="708" w:footer="708" w:gutter="0"/>
      <w:pgNumType w:start="49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AA0" w:rsidRDefault="00171AA0" w:rsidP="002C6B70">
      <w:pPr>
        <w:spacing w:after="0" w:line="240" w:lineRule="auto"/>
      </w:pPr>
      <w:r>
        <w:separator/>
      </w:r>
    </w:p>
  </w:endnote>
  <w:endnote w:type="continuationSeparator" w:id="0">
    <w:p w:rsidR="00171AA0" w:rsidRDefault="00171AA0" w:rsidP="002C6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AA0" w:rsidRDefault="00171AA0">
    <w:pPr>
      <w:pStyle w:val="Footer"/>
      <w:jc w:val="right"/>
    </w:pPr>
    <w:fldSimple w:instr="PAGE   \* MERGEFORMAT">
      <w:r>
        <w:rPr>
          <w:noProof/>
        </w:rPr>
        <w:t>496</w:t>
      </w:r>
    </w:fldSimple>
  </w:p>
  <w:p w:rsidR="00171AA0" w:rsidRDefault="00171A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AA0" w:rsidRDefault="00171AA0" w:rsidP="002C6B70">
      <w:pPr>
        <w:spacing w:after="0" w:line="240" w:lineRule="auto"/>
      </w:pPr>
      <w:r>
        <w:separator/>
      </w:r>
    </w:p>
  </w:footnote>
  <w:footnote w:type="continuationSeparator" w:id="0">
    <w:p w:rsidR="00171AA0" w:rsidRDefault="00171AA0" w:rsidP="002C6B7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0A19"/>
    <w:rsid w:val="00086783"/>
    <w:rsid w:val="0014459F"/>
    <w:rsid w:val="00171AA0"/>
    <w:rsid w:val="00212308"/>
    <w:rsid w:val="002B597B"/>
    <w:rsid w:val="002C6B70"/>
    <w:rsid w:val="00367A52"/>
    <w:rsid w:val="004415B4"/>
    <w:rsid w:val="00453363"/>
    <w:rsid w:val="00536590"/>
    <w:rsid w:val="0064222B"/>
    <w:rsid w:val="00696E44"/>
    <w:rsid w:val="007D3B2D"/>
    <w:rsid w:val="00D30A19"/>
    <w:rsid w:val="00E00C34"/>
    <w:rsid w:val="00EF0B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590"/>
    <w:pPr>
      <w:spacing w:after="200" w:line="276" w:lineRule="auto"/>
    </w:pPr>
    <w:rPr>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C6B7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2C6B70"/>
    <w:rPr>
      <w:rFonts w:cs="Times New Roman"/>
    </w:rPr>
  </w:style>
  <w:style w:type="paragraph" w:styleId="Footer">
    <w:name w:val="footer"/>
    <w:basedOn w:val="Normal"/>
    <w:link w:val="FooterChar"/>
    <w:uiPriority w:val="99"/>
    <w:rsid w:val="002C6B7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2C6B7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398</Words>
  <Characters>2270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ANEXA 45</dc:title>
  <dc:subject/>
  <dc:creator>Rodica PATRASCU</dc:creator>
  <cp:keywords/>
  <dc:description/>
  <cp:lastModifiedBy>template</cp:lastModifiedBy>
  <cp:revision>3</cp:revision>
  <cp:lastPrinted>2021-06-30T12:18:00Z</cp:lastPrinted>
  <dcterms:created xsi:type="dcterms:W3CDTF">2021-06-30T12:18:00Z</dcterms:created>
  <dcterms:modified xsi:type="dcterms:W3CDTF">2021-10-29T07:16:00Z</dcterms:modified>
</cp:coreProperties>
</file>