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E7F" w:rsidRPr="00536590" w:rsidRDefault="00DA5E7F" w:rsidP="00536590">
      <w:pPr>
        <w:autoSpaceDE w:val="0"/>
        <w:autoSpaceDN w:val="0"/>
        <w:adjustRightInd w:val="0"/>
        <w:spacing w:after="0" w:line="240" w:lineRule="auto"/>
        <w:jc w:val="right"/>
        <w:rPr>
          <w:rFonts w:ascii="Times New Roman" w:hAnsi="Times New Roman"/>
          <w:sz w:val="24"/>
          <w:szCs w:val="24"/>
        </w:rPr>
      </w:pPr>
      <w:bookmarkStart w:id="0" w:name="_GoBack"/>
      <w:bookmarkEnd w:id="0"/>
      <w:r w:rsidRPr="00536590">
        <w:rPr>
          <w:rFonts w:ascii="Times New Roman" w:hAnsi="Times New Roman"/>
          <w:sz w:val="24"/>
          <w:szCs w:val="24"/>
        </w:rPr>
        <w:t xml:space="preserve">    ANEXA 45</w:t>
      </w:r>
    </w:p>
    <w:p w:rsidR="00DA5E7F" w:rsidRPr="00536590" w:rsidRDefault="00DA5E7F" w:rsidP="00536590">
      <w:pPr>
        <w:autoSpaceDE w:val="0"/>
        <w:autoSpaceDN w:val="0"/>
        <w:adjustRightInd w:val="0"/>
        <w:spacing w:after="0" w:line="240" w:lineRule="auto"/>
        <w:jc w:val="right"/>
        <w:rPr>
          <w:rFonts w:ascii="Times New Roman" w:hAnsi="Times New Roman"/>
          <w:sz w:val="24"/>
          <w:szCs w:val="24"/>
        </w:rPr>
      </w:pPr>
      <w:r w:rsidRPr="00536590">
        <w:rPr>
          <w:rFonts w:ascii="Times New Roman" w:hAnsi="Times New Roman"/>
          <w:sz w:val="24"/>
          <w:szCs w:val="24"/>
        </w:rPr>
        <w:t xml:space="preserve">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Denumirea furnizorului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Sediul social/Adresa fiscală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punct de lucru .............................................</w:t>
      </w:r>
    </w:p>
    <w:p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DA5E7F" w:rsidRPr="00536590" w:rsidRDefault="00DA5E7F" w:rsidP="00536590">
      <w:pPr>
        <w:autoSpaceDE w:val="0"/>
        <w:autoSpaceDN w:val="0"/>
        <w:adjustRightInd w:val="0"/>
        <w:spacing w:after="0" w:line="240" w:lineRule="auto"/>
        <w:rPr>
          <w:rFonts w:ascii="Times New Roman" w:hAnsi="Times New Roman"/>
          <w:sz w:val="24"/>
          <w:szCs w:val="24"/>
        </w:rPr>
      </w:pPr>
    </w:p>
    <w:p w:rsidR="00DA5E7F" w:rsidRPr="00536590" w:rsidRDefault="00DA5E7F" w:rsidP="00453363">
      <w:pPr>
        <w:autoSpaceDE w:val="0"/>
        <w:autoSpaceDN w:val="0"/>
        <w:adjustRightInd w:val="0"/>
        <w:spacing w:after="0" w:line="240" w:lineRule="auto"/>
        <w:jc w:val="center"/>
        <w:rPr>
          <w:rFonts w:ascii="Times New Roman" w:hAnsi="Times New Roman"/>
          <w:sz w:val="24"/>
          <w:szCs w:val="24"/>
        </w:rPr>
      </w:pPr>
      <w:r w:rsidRPr="00536590">
        <w:rPr>
          <w:rFonts w:ascii="Times New Roman" w:hAnsi="Times New Roman"/>
          <w:b/>
          <w:bCs/>
          <w:sz w:val="24"/>
          <w:szCs w:val="24"/>
        </w:rPr>
        <w:t>DECLARAŢIE DE PROGRAM</w:t>
      </w:r>
    </w:p>
    <w:p w:rsidR="00DA5E7F" w:rsidRPr="00536590" w:rsidRDefault="00DA5E7F" w:rsidP="00536590">
      <w:pPr>
        <w:autoSpaceDE w:val="0"/>
        <w:autoSpaceDN w:val="0"/>
        <w:adjustRightInd w:val="0"/>
        <w:spacing w:after="0" w:line="240" w:lineRule="auto"/>
        <w:rPr>
          <w:rFonts w:ascii="Times New Roman" w:hAnsi="Times New Roman"/>
          <w:sz w:val="24"/>
          <w:szCs w:val="24"/>
        </w:rPr>
      </w:pPr>
    </w:p>
    <w:p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Subsemnatul(a), ................................................. B.I./C.I. seria ........., nr. ..............., în calitate de reprezentant legal, cunoscând că falsul în declaraţii se pedepseşte conform legii, declar pe propria răspundere că programul de lucru în contract cu Casa de Asigurări de Sănătate ....................... se desfăşoară astfel:</w:t>
      </w:r>
    </w:p>
    <w:p w:rsidR="00DA5E7F" w:rsidRPr="00536590" w:rsidRDefault="00DA5E7F" w:rsidP="00536590">
      <w:pPr>
        <w:autoSpaceDE w:val="0"/>
        <w:autoSpaceDN w:val="0"/>
        <w:adjustRightInd w:val="0"/>
        <w:spacing w:after="0" w:line="240" w:lineRule="auto"/>
        <w:rPr>
          <w:rFonts w:ascii="Times New Roman" w:hAnsi="Times New Roman"/>
          <w:sz w:val="18"/>
          <w:szCs w:val="18"/>
        </w:rPr>
      </w:pP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Semnificaţia coloanei A din tabelul de mai jos este următoarea:</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A - Sărbători legale.</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___________________________________________________________________________</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|Locaţia unde   |Adresa/| Program de lucru în contract cu casa de asigurări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 desfăşoară  |telefon| de sănătate**)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|activitatea    |e-mail |___________________________________________________|</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|Luni|Marţi|Miercuri|Joi|Vineri|Sâmbătă|Duminică| A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|Sediu social   |       |    |     |        |   |      |       |        |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lucrativ</w:t>
      </w:r>
      <w:r w:rsidRPr="00536590">
        <w:rPr>
          <w:rFonts w:ascii="Courier New" w:hAnsi="Courier New" w:cs="Courier New"/>
          <w:sz w:val="18"/>
          <w:szCs w:val="18"/>
        </w:rPr>
        <w:t xml:space="preserve">       |       |    |     |        |   |      |       |        |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|Punct de lucru/|       |    |     |        |   |      |       |        |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punct secundar</w:t>
      </w:r>
      <w:r w:rsidRPr="00536590">
        <w:rPr>
          <w:rFonts w:ascii="Courier New" w:hAnsi="Courier New" w:cs="Courier New"/>
          <w:sz w:val="18"/>
          <w:szCs w:val="18"/>
        </w:rPr>
        <w:t xml:space="preserve"> |       |    |     |        |   |      |       |        |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de lucru*)</w:t>
      </w:r>
      <w:r w:rsidRPr="00536590">
        <w:rPr>
          <w:rFonts w:ascii="Courier New" w:hAnsi="Courier New" w:cs="Courier New"/>
          <w:sz w:val="18"/>
          <w:szCs w:val="18"/>
        </w:rPr>
        <w:t xml:space="preserve">     |       |    |     |        |   |      |       |        |   |</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     |        |   |      |       |        |   |</w:t>
      </w:r>
    </w:p>
    <w:p w:rsidR="00DA5E7F" w:rsidRPr="00536590" w:rsidRDefault="00DA5E7F"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|_______________|_______|____|_____|________|___|______|_______|________|___|</w:t>
      </w:r>
    </w:p>
    <w:p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se va completa în funcţie de nr. de puncte de lucru ale furnizorului, în situaţia în care furnizorul are mai multe puncte de lucru pentru care solicită încheierea contractului cu casa de asigurări de sănătate, acestea se menţionează distinct cu programul de lucru aferent.</w:t>
      </w:r>
    </w:p>
    <w:p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pentru medicii de familie se completează distinct programul la cabinet şi programul la domiciliu.</w:t>
      </w:r>
    </w:p>
    <w:p w:rsidR="00DA5E7F" w:rsidRDefault="00DA5E7F" w:rsidP="00536590">
      <w:pPr>
        <w:autoSpaceDE w:val="0"/>
        <w:autoSpaceDN w:val="0"/>
        <w:adjustRightInd w:val="0"/>
        <w:spacing w:after="0" w:line="240" w:lineRule="auto"/>
        <w:rPr>
          <w:rFonts w:ascii="Times New Roman" w:hAnsi="Times New Roman"/>
          <w:sz w:val="28"/>
          <w:szCs w:val="28"/>
        </w:rPr>
      </w:pP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w:t>
      </w:r>
      <w:r w:rsidRPr="00536590">
        <w:rPr>
          <w:rFonts w:ascii="Courier New" w:hAnsi="Courier New" w:cs="Courier New"/>
          <w:b/>
          <w:bCs/>
          <w:sz w:val="18"/>
          <w:szCs w:val="18"/>
        </w:rPr>
        <w:t>Data                    Reprezentant legal:</w:t>
      </w:r>
    </w:p>
    <w:p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         nume şi prenume .....................</w:t>
      </w:r>
    </w:p>
    <w:p w:rsidR="00DA5E7F" w:rsidRPr="00536590" w:rsidRDefault="00DA5E7F"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 xml:space="preserve">                                      semnătura ...........................</w:t>
      </w:r>
    </w:p>
    <w:p w:rsidR="00DA5E7F" w:rsidRPr="00536590" w:rsidRDefault="00DA5E7F" w:rsidP="00536590">
      <w:pPr>
        <w:autoSpaceDE w:val="0"/>
        <w:autoSpaceDN w:val="0"/>
        <w:adjustRightInd w:val="0"/>
        <w:spacing w:after="0" w:line="240" w:lineRule="auto"/>
        <w:rPr>
          <w:rFonts w:ascii="Times New Roman" w:hAnsi="Times New Roman"/>
          <w:sz w:val="18"/>
          <w:szCs w:val="18"/>
        </w:rPr>
      </w:pPr>
    </w:p>
    <w:p w:rsidR="00DA5E7F" w:rsidRDefault="00DA5E7F"/>
    <w:sectPr w:rsidR="00DA5E7F" w:rsidSect="0064222B">
      <w:footerReference w:type="default" r:id="rId6"/>
      <w:pgSz w:w="11906" w:h="16838"/>
      <w:pgMar w:top="1417" w:right="1417" w:bottom="1417" w:left="1417" w:header="708" w:footer="708" w:gutter="0"/>
      <w:pgNumType w:start="49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E7F" w:rsidRDefault="00DA5E7F" w:rsidP="002C6B70">
      <w:pPr>
        <w:spacing w:after="0" w:line="240" w:lineRule="auto"/>
      </w:pPr>
      <w:r>
        <w:separator/>
      </w:r>
    </w:p>
  </w:endnote>
  <w:endnote w:type="continuationSeparator" w:id="0">
    <w:p w:rsidR="00DA5E7F" w:rsidRDefault="00DA5E7F" w:rsidP="002C6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E7F" w:rsidRDefault="00DA5E7F">
    <w:pPr>
      <w:pStyle w:val="Footer"/>
      <w:jc w:val="right"/>
    </w:pPr>
  </w:p>
  <w:p w:rsidR="00DA5E7F" w:rsidRDefault="00DA5E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E7F" w:rsidRDefault="00DA5E7F" w:rsidP="002C6B70">
      <w:pPr>
        <w:spacing w:after="0" w:line="240" w:lineRule="auto"/>
      </w:pPr>
      <w:r>
        <w:separator/>
      </w:r>
    </w:p>
  </w:footnote>
  <w:footnote w:type="continuationSeparator" w:id="0">
    <w:p w:rsidR="00DA5E7F" w:rsidRDefault="00DA5E7F" w:rsidP="002C6B7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0A19"/>
    <w:rsid w:val="000501FA"/>
    <w:rsid w:val="00086783"/>
    <w:rsid w:val="00110D12"/>
    <w:rsid w:val="00212308"/>
    <w:rsid w:val="002B597B"/>
    <w:rsid w:val="002C6B70"/>
    <w:rsid w:val="00336A96"/>
    <w:rsid w:val="00367A52"/>
    <w:rsid w:val="004415B4"/>
    <w:rsid w:val="00453363"/>
    <w:rsid w:val="00536590"/>
    <w:rsid w:val="0064222B"/>
    <w:rsid w:val="00696E44"/>
    <w:rsid w:val="0078513B"/>
    <w:rsid w:val="00A97D6C"/>
    <w:rsid w:val="00D30A19"/>
    <w:rsid w:val="00D638A9"/>
    <w:rsid w:val="00DA5E7F"/>
    <w:rsid w:val="00E00C34"/>
    <w:rsid w:val="00EB70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590"/>
    <w:pPr>
      <w:spacing w:after="200" w:line="276" w:lineRule="auto"/>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C6B7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C6B70"/>
    <w:rPr>
      <w:rFonts w:cs="Times New Roman"/>
    </w:rPr>
  </w:style>
  <w:style w:type="paragraph" w:styleId="Footer">
    <w:name w:val="footer"/>
    <w:basedOn w:val="Normal"/>
    <w:link w:val="FooterChar"/>
    <w:uiPriority w:val="99"/>
    <w:rsid w:val="002C6B7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C6B70"/>
    <w:rPr>
      <w:rFonts w:cs="Times New Roman"/>
    </w:rPr>
  </w:style>
  <w:style w:type="paragraph" w:styleId="BalloonText">
    <w:name w:val="Balloon Text"/>
    <w:basedOn w:val="Normal"/>
    <w:link w:val="BalloonTextChar"/>
    <w:uiPriority w:val="99"/>
    <w:semiHidden/>
    <w:rsid w:val="000501FA"/>
    <w:rPr>
      <w:rFonts w:ascii="Tahoma" w:hAnsi="Tahoma" w:cs="Tahoma"/>
      <w:sz w:val="16"/>
      <w:szCs w:val="16"/>
    </w:rPr>
  </w:style>
  <w:style w:type="character" w:customStyle="1" w:styleId="BalloonTextChar">
    <w:name w:val="Balloon Text Char"/>
    <w:basedOn w:val="DefaultParagraphFont"/>
    <w:link w:val="BalloonText"/>
    <w:uiPriority w:val="99"/>
    <w:semiHidden/>
    <w:rsid w:val="000C44AB"/>
    <w:rPr>
      <w:rFonts w:ascii="Times New Roman" w:hAnsi="Times New Roman"/>
      <w:sz w:val="0"/>
      <w:szCs w:val="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402</Words>
  <Characters>2294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ANEXA 45</dc:title>
  <dc:subject/>
  <dc:creator>Rodica PATRASCU</dc:creator>
  <cp:keywords/>
  <dc:description/>
  <cp:lastModifiedBy>template</cp:lastModifiedBy>
  <cp:revision>4</cp:revision>
  <cp:lastPrinted>2023-05-31T10:52:00Z</cp:lastPrinted>
  <dcterms:created xsi:type="dcterms:W3CDTF">2021-06-30T12:18:00Z</dcterms:created>
  <dcterms:modified xsi:type="dcterms:W3CDTF">2023-05-31T10:52:00Z</dcterms:modified>
</cp:coreProperties>
</file>